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63" w:rsidRDefault="006A0263">
      <w:pPr>
        <w:rPr>
          <w:rFonts w:ascii="Arial" w:hAnsi="Arial"/>
          <w:lang w:val="el-GR"/>
        </w:rPr>
      </w:pPr>
    </w:p>
    <w:tbl>
      <w:tblPr>
        <w:tblW w:w="10348" w:type="dxa"/>
        <w:tblInd w:w="-157" w:type="dxa"/>
        <w:tblBorders>
          <w:top w:val="doub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0F4B01" w:rsidTr="00C24ACB">
        <w:trPr>
          <w:cantSplit/>
          <w:trHeight w:val="552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1.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Ονομασία προϊόντος</w:t>
            </w:r>
          </w:p>
        </w:tc>
        <w:tc>
          <w:tcPr>
            <w:tcW w:w="7389" w:type="dxa"/>
            <w:shd w:val="clear" w:color="auto" w:fill="FFFFFF" w:themeFill="background1"/>
            <w:vAlign w:val="center"/>
          </w:tcPr>
          <w:p w:rsidR="006817E5" w:rsidRPr="00B84851" w:rsidRDefault="00B84851" w:rsidP="006817E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Φιάλη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</w:rPr>
              <w:t>PET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1500</w:t>
            </w:r>
            <w:r>
              <w:rPr>
                <w:rFonts w:ascii="Arial" w:hAnsi="Arial" w:cs="Arial"/>
                <w:b/>
              </w:rPr>
              <w:t>ml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  <w:lang w:val="el-GR"/>
              </w:rPr>
              <w:t>Φ</w:t>
            </w:r>
            <w:r w:rsidRPr="00B84851">
              <w:rPr>
                <w:rFonts w:ascii="Arial" w:hAnsi="Arial" w:cs="Arial"/>
                <w:b/>
                <w:lang w:val="el-GR"/>
              </w:rPr>
              <w:t>38</w:t>
            </w:r>
            <w:r>
              <w:rPr>
                <w:rFonts w:ascii="Arial" w:hAnsi="Arial" w:cs="Arial"/>
                <w:b/>
                <w:lang w:val="el-GR"/>
              </w:rPr>
              <w:t>Β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</w:rPr>
              <w:t>Fresh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</w:rPr>
              <w:t>Milk</w:t>
            </w:r>
            <w:r w:rsidRPr="00B84851">
              <w:rPr>
                <w:rFonts w:ascii="Arial" w:hAnsi="Arial" w:cs="Arial"/>
                <w:b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  <w:lang w:val="el-GR"/>
              </w:rPr>
              <w:t>Λευκή</w:t>
            </w:r>
          </w:p>
        </w:tc>
      </w:tr>
    </w:tbl>
    <w:p w:rsidR="006817E5" w:rsidRPr="00B84851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750809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2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750809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Κωδικός προϊόντος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6817E5" w:rsidRDefault="00ED4917" w:rsidP="00750809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002147</w:t>
            </w:r>
          </w:p>
        </w:tc>
      </w:tr>
    </w:tbl>
    <w:p w:rsidR="006817E5" w:rsidRPr="001568B1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3066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3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79479A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Φωτογραφί</w:t>
            </w:r>
            <w:r w:rsidR="0007297B">
              <w:rPr>
                <w:rFonts w:ascii="Arial" w:hAnsi="Arial" w:cs="Arial"/>
                <w:b/>
                <w:bCs/>
                <w:i/>
                <w:lang w:val="el-GR"/>
              </w:rPr>
              <w:t>ε</w:t>
            </w:r>
            <w:r w:rsidR="0079479A">
              <w:rPr>
                <w:rFonts w:ascii="Arial" w:hAnsi="Arial" w:cs="Arial"/>
                <w:b/>
                <w:bCs/>
                <w:i/>
                <w:lang w:val="el-GR"/>
              </w:rPr>
              <w:t xml:space="preserve">ς – Σχέδια 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6817E5" w:rsidRDefault="00ED4917" w:rsidP="0007297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noProof/>
                <w:lang w:val="el-GR"/>
              </w:rPr>
            </w:pPr>
            <w:r w:rsidRPr="00ED4917">
              <w:rPr>
                <w:rFonts w:ascii="Arial" w:hAnsi="Arial" w:cs="Arial"/>
                <w:noProof/>
                <w:lang w:val="el-GR"/>
              </w:rPr>
              <w:drawing>
                <wp:inline distT="0" distB="0" distL="0" distR="0">
                  <wp:extent cx="1749715" cy="3432777"/>
                  <wp:effectExtent l="19050" t="0" r="2885" b="0"/>
                  <wp:docPr id="4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00" cy="3439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4917">
              <w:rPr>
                <w:rFonts w:ascii="Arial" w:hAnsi="Arial" w:cs="Arial"/>
                <w:noProof/>
                <w:lang w:val="el-GR"/>
              </w:rPr>
              <w:drawing>
                <wp:inline distT="0" distB="0" distL="0" distR="0">
                  <wp:extent cx="2054299" cy="2855791"/>
                  <wp:effectExtent l="19050" t="0" r="3101" b="0"/>
                  <wp:docPr id="1" name="Εικόνα 3" descr="\\WIN-OTIL9L5K2UK\iMAC-PC\ΕΙΚΟΝΕΣ IMAC PC\fresh milk 1.5\_MG_8771 (korbee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OTIL9L5K2UK\iMAC-PC\ΕΙΚΟΝΕΣ IMAC PC\fresh milk 1.5\_MG_8771 (korbee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9882" t="22115" r="265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425" cy="2868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4</w:t>
            </w: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Σύνθεση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B84851" w:rsidRDefault="00B84851" w:rsidP="006817E5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 + 30% PET PCR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887A2B" w:rsidTr="00C24ACB">
        <w:trPr>
          <w:cantSplit/>
          <w:trHeight w:val="792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887A2B" w:rsidRDefault="006817E5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/>
                <w:bCs/>
                <w:i/>
                <w:lang w:val="el-GR"/>
              </w:rPr>
              <w:t>5.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887A2B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/>
                <w:bCs/>
                <w:i/>
                <w:lang w:val="el-GR"/>
              </w:rPr>
              <w:t>Χαρακτηριστικά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B84851" w:rsidRPr="00887A2B" w:rsidRDefault="00B84851" w:rsidP="00B84851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>Χρώμα: Λευκό</w:t>
            </w:r>
          </w:p>
          <w:p w:rsidR="00B84851" w:rsidRDefault="00B84851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 xml:space="preserve">Βάρος: </w:t>
            </w:r>
            <w:r>
              <w:rPr>
                <w:rFonts w:ascii="Arial" w:hAnsi="Arial" w:cs="Arial"/>
                <w:bCs/>
                <w:i/>
              </w:rPr>
              <w:t>39gr</w:t>
            </w:r>
          </w:p>
          <w:p w:rsidR="00B84851" w:rsidRPr="00B84851" w:rsidRDefault="00B84851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>
              <w:rPr>
                <w:rFonts w:ascii="Arial" w:hAnsi="Arial" w:cs="Arial"/>
                <w:bCs/>
                <w:i/>
                <w:lang w:val="el-GR"/>
              </w:rPr>
              <w:t>Χωρητικότητα: 1500</w:t>
            </w:r>
            <w:r>
              <w:rPr>
                <w:rFonts w:ascii="Arial" w:hAnsi="Arial" w:cs="Arial"/>
                <w:bCs/>
                <w:i/>
              </w:rPr>
              <w:t>ml</w:t>
            </w:r>
          </w:p>
          <w:p w:rsidR="00DE2B68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 xml:space="preserve">Κατάλληλο για τρόφιμα 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>: ΝΑΙ (Γάλα, γαλακτοκομικά προϊόντα</w:t>
            </w:r>
            <w:r w:rsidR="0079479A">
              <w:rPr>
                <w:rFonts w:ascii="Arial" w:hAnsi="Arial" w:cs="Arial"/>
                <w:bCs/>
                <w:i/>
                <w:lang w:val="el-GR"/>
              </w:rPr>
              <w:t>, χυμοί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)</w:t>
            </w:r>
          </w:p>
          <w:p w:rsidR="00DE2B68" w:rsidRPr="00887A2B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>Πολυστρωματικό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 xml:space="preserve">: 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ΟΧΙ</w:t>
            </w:r>
          </w:p>
          <w:p w:rsidR="00DE2B68" w:rsidRPr="00887A2B" w:rsidRDefault="00DE2B68" w:rsidP="00DE2B68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>Φίλτρο Υπεριώδους Ακτινοβολία</w:t>
            </w:r>
            <w:r w:rsidR="00D11286">
              <w:rPr>
                <w:rFonts w:ascii="Arial" w:hAnsi="Arial" w:cs="Arial"/>
                <w:bCs/>
                <w:i/>
                <w:lang w:val="el-GR"/>
              </w:rPr>
              <w:t>ς : ΟΧΙ</w:t>
            </w:r>
          </w:p>
          <w:p w:rsidR="00B44774" w:rsidRPr="00B44774" w:rsidRDefault="00DE2B68" w:rsidP="00B44774">
            <w:pPr>
              <w:pStyle w:val="a4"/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79" w:right="-108"/>
              <w:textAlignment w:val="auto"/>
              <w:rPr>
                <w:rFonts w:ascii="Arial" w:hAnsi="Arial" w:cs="Arial"/>
                <w:bCs/>
                <w:i/>
                <w:lang w:val="el-GR"/>
              </w:rPr>
            </w:pPr>
            <w:r w:rsidRPr="00887A2B">
              <w:rPr>
                <w:rFonts w:ascii="Arial" w:hAnsi="Arial" w:cs="Arial"/>
                <w:bCs/>
                <w:i/>
                <w:iCs/>
                <w:lang w:val="el-GR"/>
              </w:rPr>
              <w:t xml:space="preserve">Ανακυκλώσιμο : </w:t>
            </w:r>
            <w:r w:rsidRPr="00887A2B">
              <w:rPr>
                <w:rFonts w:ascii="Arial" w:hAnsi="Arial" w:cs="Arial"/>
                <w:bCs/>
                <w:i/>
                <w:lang w:val="el-GR"/>
              </w:rPr>
              <w:t>ΝΑΙ</w:t>
            </w:r>
          </w:p>
        </w:tc>
      </w:tr>
    </w:tbl>
    <w:p w:rsidR="001568B1" w:rsidRPr="001568B1" w:rsidRDefault="001568B1" w:rsidP="00887A2B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pPr w:leftFromText="180" w:rightFromText="180" w:vertAnchor="text" w:horzAnchor="margin" w:tblpX="-157" w:tblpY="-10"/>
        <w:tblW w:w="10348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34"/>
        <w:gridCol w:w="2409"/>
        <w:gridCol w:w="7405"/>
      </w:tblGrid>
      <w:tr w:rsidR="001568B1" w:rsidRPr="006817E5" w:rsidTr="00C24ACB">
        <w:trPr>
          <w:trHeight w:val="562"/>
        </w:trPr>
        <w:tc>
          <w:tcPr>
            <w:tcW w:w="534" w:type="dxa"/>
            <w:shd w:val="clear" w:color="auto" w:fill="BDD6EE" w:themeFill="accent1" w:themeFillTint="66"/>
            <w:vAlign w:val="center"/>
          </w:tcPr>
          <w:p w:rsidR="001568B1" w:rsidRPr="006817E5" w:rsidRDefault="001568B1" w:rsidP="00887A2B">
            <w:pPr>
              <w:overflowPunct/>
              <w:autoSpaceDE/>
              <w:autoSpaceDN/>
              <w:adjustRightInd/>
              <w:ind w:left="-120" w:right="-108"/>
              <w:jc w:val="center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>
              <w:rPr>
                <w:rFonts w:ascii="Arial" w:hAnsi="Arial" w:cs="Arial"/>
                <w:b/>
                <w:i/>
                <w:lang w:val="el-GR"/>
              </w:rPr>
              <w:t>7</w:t>
            </w:r>
            <w:r w:rsidRPr="006817E5">
              <w:rPr>
                <w:rFonts w:ascii="Arial" w:hAnsi="Arial" w:cs="Arial"/>
                <w:b/>
                <w:i/>
                <w:lang w:val="el-GR"/>
              </w:rPr>
              <w:t>.</w:t>
            </w:r>
          </w:p>
        </w:tc>
        <w:tc>
          <w:tcPr>
            <w:tcW w:w="2409" w:type="dxa"/>
            <w:shd w:val="clear" w:color="auto" w:fill="BDD6EE" w:themeFill="accent1" w:themeFillTint="66"/>
            <w:vAlign w:val="center"/>
          </w:tcPr>
          <w:p w:rsidR="001568B1" w:rsidRPr="006817E5" w:rsidRDefault="001568B1" w:rsidP="00887A2B">
            <w:pPr>
              <w:overflowPunct/>
              <w:autoSpaceDE/>
              <w:autoSpaceDN/>
              <w:adjustRightInd/>
              <w:ind w:right="-108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i/>
                <w:lang w:val="el-GR"/>
              </w:rPr>
              <w:t xml:space="preserve">Συσκευασία </w:t>
            </w:r>
          </w:p>
        </w:tc>
        <w:tc>
          <w:tcPr>
            <w:tcW w:w="7405" w:type="dxa"/>
            <w:shd w:val="clear" w:color="auto" w:fill="FFFFFF"/>
            <w:vAlign w:val="center"/>
          </w:tcPr>
          <w:p w:rsidR="001568B1" w:rsidRPr="006817E5" w:rsidRDefault="00DE2B68" w:rsidP="00887A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1 παλέτα = </w:t>
            </w:r>
            <w:r w:rsidR="00B84851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  <w:lang w:val="el-GR"/>
              </w:rPr>
              <w:t xml:space="preserve"> x</w:t>
            </w:r>
            <w:r w:rsidR="00B84851">
              <w:rPr>
                <w:rFonts w:ascii="Arial" w:hAnsi="Arial" w:cs="Arial"/>
              </w:rPr>
              <w:t xml:space="preserve"> 105</w:t>
            </w:r>
            <w:r>
              <w:rPr>
                <w:rFonts w:ascii="Arial" w:hAnsi="Arial" w:cs="Arial"/>
                <w:lang w:val="el-GR"/>
              </w:rPr>
              <w:t xml:space="preserve"> </w:t>
            </w:r>
            <w:r w:rsidR="001568B1" w:rsidRPr="001568B1">
              <w:rPr>
                <w:rFonts w:ascii="Arial" w:hAnsi="Arial" w:cs="Arial"/>
                <w:lang w:val="el-GR"/>
              </w:rPr>
              <w:t xml:space="preserve">= </w:t>
            </w:r>
            <w:r w:rsidR="00B84851">
              <w:rPr>
                <w:rFonts w:ascii="Arial" w:hAnsi="Arial" w:cs="Arial"/>
              </w:rPr>
              <w:t>945</w:t>
            </w:r>
            <w:r w:rsidR="001568B1" w:rsidRPr="001568B1">
              <w:rPr>
                <w:rFonts w:ascii="Arial" w:hAnsi="Arial" w:cs="Arial"/>
                <w:lang w:val="el-GR"/>
              </w:rPr>
              <w:t>τεμ.</w:t>
            </w:r>
          </w:p>
        </w:tc>
      </w:tr>
    </w:tbl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0A57E6" w:rsidRPr="000F4B01" w:rsidTr="00C24ACB">
        <w:trPr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0A57E6" w:rsidRPr="006817E5" w:rsidRDefault="001568B1" w:rsidP="00887A2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>
              <w:rPr>
                <w:rFonts w:ascii="Arial" w:hAnsi="Arial" w:cs="Arial"/>
                <w:b/>
                <w:i/>
                <w:lang w:val="el-GR"/>
              </w:rPr>
              <w:t>8</w:t>
            </w:r>
            <w:r w:rsidR="000A57E6" w:rsidRPr="006817E5">
              <w:rPr>
                <w:rFonts w:ascii="Arial" w:hAnsi="Arial" w:cs="Arial"/>
                <w:b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0A57E6" w:rsidRPr="006817E5" w:rsidRDefault="000A57E6" w:rsidP="00750809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i/>
                <w:lang w:val="el-GR"/>
              </w:rPr>
              <w:t>Αποθήκευση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0A57E6" w:rsidRPr="00DE2B68" w:rsidRDefault="000A57E6" w:rsidP="000A57E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Σε θερμοκρασία περιβάλλοντος</w:t>
            </w:r>
            <w:r w:rsidR="0079479A">
              <w:rPr>
                <w:rFonts w:ascii="Arial" w:hAnsi="Arial" w:cs="Arial"/>
                <w:lang w:val="el-GR"/>
              </w:rPr>
              <w:t xml:space="preserve"> </w:t>
            </w:r>
            <w:r w:rsidR="0079479A" w:rsidRPr="006F69F3">
              <w:rPr>
                <w:rFonts w:ascii="Arial" w:hAnsi="Arial" w:cs="Arial"/>
                <w:lang w:val="el-GR"/>
              </w:rPr>
              <w:t>(</w:t>
            </w:r>
            <w:r w:rsidR="0079479A">
              <w:rPr>
                <w:rFonts w:ascii="Arial" w:hAnsi="Arial" w:cs="Arial"/>
                <w:lang w:val="el-GR"/>
              </w:rPr>
              <w:t>≈23°</w:t>
            </w:r>
            <w:r w:rsidR="0079479A">
              <w:rPr>
                <w:rFonts w:ascii="Arial" w:hAnsi="Arial" w:cs="Arial"/>
              </w:rPr>
              <w:t>C</w:t>
            </w:r>
            <w:r w:rsidR="0079479A" w:rsidRPr="006F69F3">
              <w:rPr>
                <w:rFonts w:ascii="Arial" w:hAnsi="Arial" w:cs="Arial"/>
                <w:lang w:val="el-GR"/>
              </w:rPr>
              <w:t>)</w:t>
            </w:r>
            <w:r>
              <w:rPr>
                <w:rFonts w:ascii="Arial" w:hAnsi="Arial" w:cs="Arial"/>
                <w:lang w:val="el-GR"/>
              </w:rPr>
              <w:t>, ξηρό και σκιερό μέρος</w:t>
            </w:r>
          </w:p>
          <w:p w:rsidR="004A28EF" w:rsidRPr="004A28EF" w:rsidRDefault="004A28EF" w:rsidP="000A57E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Απαγορεύεται η απευθείας έκθεση στον ήλιο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0F4B01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9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Διάρκεια ζωής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12 μήνες</w:t>
            </w:r>
            <w:bookmarkStart w:id="0" w:name="_GoBack"/>
            <w:bookmarkEnd w:id="0"/>
            <w:r w:rsidR="007D01F5">
              <w:rPr>
                <w:rFonts w:ascii="Arial" w:hAnsi="Arial" w:cs="Arial"/>
                <w:lang w:val="el-GR"/>
              </w:rPr>
              <w:t xml:space="preserve"> </w:t>
            </w:r>
            <w:r w:rsidR="0079479A">
              <w:rPr>
                <w:rFonts w:ascii="Arial" w:hAnsi="Arial" w:cs="Arial"/>
                <w:lang w:val="el-GR"/>
              </w:rPr>
              <w:t>(υπό συνθήκες ορθής αποθήκευσης)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6817E5" w:rsidTr="00C24ACB">
        <w:trPr>
          <w:cantSplit/>
          <w:trHeight w:val="954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lastRenderedPageBreak/>
              <w:t>10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6817E5" w:rsidP="006817E5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 w:rsidRPr="006817E5">
              <w:rPr>
                <w:rFonts w:ascii="Arial" w:hAnsi="Arial" w:cs="Arial"/>
                <w:b/>
                <w:bCs/>
                <w:i/>
                <w:lang w:val="el-GR"/>
              </w:rPr>
              <w:t>Προδιαγραφόμενη χρήση προϊόντος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887A2B" w:rsidRPr="005E2C7E" w:rsidRDefault="001568B1" w:rsidP="00887A2B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887A2B">
              <w:rPr>
                <w:rFonts w:ascii="Arial" w:hAnsi="Arial" w:cs="Arial"/>
                <w:bCs/>
                <w:lang w:val="el-GR"/>
              </w:rPr>
              <w:t xml:space="preserve"> </w:t>
            </w:r>
            <w:r w:rsidR="007D01F5">
              <w:rPr>
                <w:rFonts w:ascii="Arial" w:hAnsi="Arial" w:cs="Arial"/>
                <w:bCs/>
                <w:lang w:val="el-GR"/>
              </w:rPr>
              <w:t xml:space="preserve">Το προϊόν είναι κατάλληλο για κάθε επαφή με τρόφιμα σε συνθήκες ψύξης και κατάψυξης. </w:t>
            </w:r>
            <w:r w:rsidR="00887A2B" w:rsidRPr="005E2C7E">
              <w:rPr>
                <w:rFonts w:ascii="Arial" w:hAnsi="Arial" w:cs="Arial"/>
                <w:lang w:val="el-GR"/>
              </w:rPr>
              <w:t xml:space="preserve">Το προϊόν δεν προορίζεται για θέρμανση ή/και τοποθέτηση τροφίμων σε υψηλή θερμοκρασία. Η επιχείρηση δεν έχει κανένα έλεγχο σχετικά με τις πραγματικές συνθήκες χρήσης του προϊόντος, είναι ευθύνη του συσκευαστή να κάνει περαιτέρω ελέγχους καταλληλότητας για χρήση σε ειδικές συνθήκες ή/και περιεχόμενα τρόφιμα. </w:t>
            </w:r>
          </w:p>
          <w:p w:rsidR="006817E5" w:rsidRPr="00887A2B" w:rsidRDefault="00887A2B" w:rsidP="00887A2B">
            <w:pPr>
              <w:keepNext/>
              <w:overflowPunct/>
              <w:autoSpaceDE/>
              <w:autoSpaceDN/>
              <w:adjustRightInd/>
              <w:ind w:right="-108"/>
              <w:textAlignment w:val="auto"/>
              <w:outlineLvl w:val="4"/>
              <w:rPr>
                <w:rFonts w:ascii="Arial" w:hAnsi="Arial" w:cs="Arial"/>
                <w:bCs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Το προϊόν προτείνεται να πλένεται πριν από κάθε εμφιάλωση, όπως αναφέρει ο κανονισμός (ΕΚ) αριθ. 852/2004</w:t>
            </w:r>
          </w:p>
        </w:tc>
      </w:tr>
    </w:tbl>
    <w:p w:rsidR="006817E5" w:rsidRPr="006817E5" w:rsidRDefault="006817E5" w:rsidP="006817E5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  <w:lang w:val="el-GR"/>
        </w:rPr>
      </w:pPr>
    </w:p>
    <w:tbl>
      <w:tblPr>
        <w:tblW w:w="10348" w:type="dxa"/>
        <w:tblInd w:w="-157" w:type="dxa"/>
        <w:tblBorders>
          <w:top w:val="single" w:sz="6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9"/>
        <w:gridCol w:w="2410"/>
        <w:gridCol w:w="7389"/>
      </w:tblGrid>
      <w:tr w:rsidR="006817E5" w:rsidRPr="000F4B01" w:rsidTr="00C24ACB">
        <w:trPr>
          <w:cantSplit/>
          <w:trHeight w:val="567"/>
        </w:trPr>
        <w:tc>
          <w:tcPr>
            <w:tcW w:w="549" w:type="dxa"/>
            <w:shd w:val="clear" w:color="auto" w:fill="BDD6EE" w:themeFill="accent1" w:themeFillTint="66"/>
            <w:vAlign w:val="center"/>
          </w:tcPr>
          <w:p w:rsidR="006817E5" w:rsidRPr="006817E5" w:rsidRDefault="001568B1" w:rsidP="006817E5">
            <w:pPr>
              <w:keepNext/>
              <w:overflowPunct/>
              <w:autoSpaceDE/>
              <w:autoSpaceDN/>
              <w:adjustRightInd/>
              <w:jc w:val="center"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11</w:t>
            </w:r>
            <w:r w:rsidR="006817E5" w:rsidRPr="006817E5">
              <w:rPr>
                <w:rFonts w:ascii="Arial" w:hAnsi="Arial" w:cs="Arial"/>
                <w:b/>
                <w:bCs/>
                <w:i/>
                <w:lang w:val="el-GR"/>
              </w:rPr>
              <w:t>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6817E5" w:rsidRPr="006817E5" w:rsidRDefault="00887A2B" w:rsidP="001568B1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b/>
                <w:bCs/>
                <w:i/>
                <w:lang w:val="el-GR"/>
              </w:rPr>
            </w:pPr>
            <w:r>
              <w:rPr>
                <w:rFonts w:ascii="Arial" w:hAnsi="Arial" w:cs="Arial"/>
                <w:b/>
                <w:bCs/>
                <w:i/>
                <w:lang w:val="el-GR"/>
              </w:rPr>
              <w:t>Νομοθετική Συμμόρφωση</w:t>
            </w:r>
          </w:p>
        </w:tc>
        <w:tc>
          <w:tcPr>
            <w:tcW w:w="7389" w:type="dxa"/>
            <w:shd w:val="clear" w:color="auto" w:fill="FFFFFF"/>
            <w:vAlign w:val="center"/>
          </w:tcPr>
          <w:p w:rsidR="00887A2B" w:rsidRDefault="001568B1" w:rsidP="00887A2B">
            <w:pPr>
              <w:keepNext/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1568B1">
              <w:rPr>
                <w:rFonts w:ascii="Arial" w:hAnsi="Arial" w:cs="Arial"/>
                <w:lang w:val="el-GR"/>
              </w:rPr>
              <w:t xml:space="preserve"> </w:t>
            </w:r>
            <w:r w:rsidR="005E2C7E">
              <w:rPr>
                <w:rFonts w:ascii="Arial" w:hAnsi="Arial" w:cs="Arial"/>
                <w:lang w:val="el-GR"/>
              </w:rPr>
              <w:t xml:space="preserve">Το προϊόν σύμφωνα με τις απαιτήσεις της ισχύουσας εθνικής και ευρωπαϊκής νομοθεσίας για πλαστικά υλικά και αντικείμενα τα οποία προορίζονται να έρθουν σε επαφή με τρόφιμα. </w:t>
            </w:r>
          </w:p>
          <w:p w:rsidR="005E2C7E" w:rsidRPr="005E2C7E" w:rsidRDefault="005E2C7E" w:rsidP="005E2C7E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 xml:space="preserve">Κανονισμός (ΕΕ) 10/2011 </w:t>
            </w:r>
            <w:r>
              <w:rPr>
                <w:rFonts w:ascii="Arial" w:hAnsi="Arial" w:cs="Arial"/>
                <w:lang w:val="el-GR"/>
              </w:rPr>
              <w:t xml:space="preserve">&amp; </w:t>
            </w:r>
            <w:r w:rsidRPr="005E2C7E">
              <w:rPr>
                <w:rFonts w:ascii="Arial" w:hAnsi="Arial" w:cs="Arial"/>
                <w:lang w:val="el-GR"/>
              </w:rPr>
              <w:t xml:space="preserve">Κανονισμός (ΕΚ) 1935/2004 σχετικά με τα υλικά και αντικείμενα που προορίζονται να έρθουν σε επαφή με τρόφιμα </w:t>
            </w:r>
          </w:p>
          <w:p w:rsidR="005E2C7E" w:rsidRPr="005E2C7E" w:rsidRDefault="005E2C7E" w:rsidP="005E2C7E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Κανονισμός (ΕΚ) 2023/2006</w:t>
            </w:r>
            <w:r>
              <w:rPr>
                <w:rFonts w:ascii="Arial" w:hAnsi="Arial" w:cs="Arial"/>
                <w:lang w:val="el-GR"/>
              </w:rPr>
              <w:t xml:space="preserve"> σχετικά με την ορθή Πρακτική Παραγωγής (</w:t>
            </w:r>
            <w:r>
              <w:rPr>
                <w:rFonts w:ascii="Arial" w:hAnsi="Arial" w:cs="Arial"/>
              </w:rPr>
              <w:t>GMP</w:t>
            </w:r>
            <w:r w:rsidRPr="005E2C7E">
              <w:rPr>
                <w:rFonts w:ascii="Arial" w:hAnsi="Arial" w:cs="Arial"/>
                <w:lang w:val="el-GR"/>
              </w:rPr>
              <w:t>)</w:t>
            </w:r>
          </w:p>
          <w:p w:rsidR="006817E5" w:rsidRPr="00C24ACB" w:rsidRDefault="005E2C7E" w:rsidP="001568B1">
            <w:pPr>
              <w:pStyle w:val="a4"/>
              <w:keepNext/>
              <w:numPr>
                <w:ilvl w:val="0"/>
                <w:numId w:val="5"/>
              </w:numPr>
              <w:overflowPunct/>
              <w:autoSpaceDE/>
              <w:autoSpaceDN/>
              <w:adjustRightInd/>
              <w:textAlignment w:val="auto"/>
              <w:outlineLvl w:val="4"/>
              <w:rPr>
                <w:rFonts w:ascii="Arial" w:hAnsi="Arial" w:cs="Arial"/>
                <w:lang w:val="el-GR"/>
              </w:rPr>
            </w:pPr>
            <w:r w:rsidRPr="005E2C7E">
              <w:rPr>
                <w:rFonts w:ascii="Arial" w:hAnsi="Arial" w:cs="Arial"/>
                <w:lang w:val="el-GR"/>
              </w:rPr>
              <w:t>Κανονισμός (ΕΕ) 2022/1616</w:t>
            </w:r>
            <w:r w:rsidR="00C24ACB">
              <w:rPr>
                <w:rFonts w:ascii="Arial" w:hAnsi="Arial" w:cs="Arial"/>
                <w:lang w:val="el-GR"/>
              </w:rPr>
              <w:t xml:space="preserve"> σχετικά με τα ανακυκλωμένα πλαστικά υλικά και αντικείμενα που προορίζονται να έρθουν σε επαφή με τρόφιμα</w:t>
            </w:r>
          </w:p>
        </w:tc>
      </w:tr>
    </w:tbl>
    <w:p w:rsidR="00FF6581" w:rsidRPr="006817E5" w:rsidRDefault="00FF6581" w:rsidP="006817E5">
      <w:pPr>
        <w:overflowPunct/>
        <w:autoSpaceDE/>
        <w:autoSpaceDN/>
        <w:adjustRightInd/>
        <w:textAlignment w:val="auto"/>
        <w:rPr>
          <w:rFonts w:ascii="Arial" w:hAnsi="Arial" w:cs="Arial"/>
          <w:lang w:val="el-GR"/>
        </w:rPr>
      </w:pPr>
    </w:p>
    <w:sectPr w:rsidR="00FF6581" w:rsidRPr="006817E5" w:rsidSect="00F437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567" w:right="851" w:bottom="284" w:left="851" w:header="283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7ED" w:rsidRDefault="008127ED" w:rsidP="00527D14">
      <w:r>
        <w:separator/>
      </w:r>
    </w:p>
  </w:endnote>
  <w:endnote w:type="continuationSeparator" w:id="1">
    <w:p w:rsidR="008127ED" w:rsidRDefault="008127ED" w:rsidP="00527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01" w:rsidRDefault="000F4B0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14" w:rsidRPr="00674913" w:rsidRDefault="00527D14" w:rsidP="00527D14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Ε. ΣΤΑΥΡΟΠΟΥΛΟΣ – Ι.ΚΟΥΤΣΟΥΛΗΣ Ο.Ε. «ΤΕΧΝΟΠΛΑΣΤΙΚΗ ΔΡΑΜΑΣ»</w:t>
    </w:r>
  </w:p>
  <w:p w:rsidR="00527D14" w:rsidRPr="00674913" w:rsidRDefault="00527D14" w:rsidP="00527D14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Βιομηχανική Περιοχή Δράμας, 66100</w:t>
    </w:r>
  </w:p>
  <w:p w:rsidR="00527D14" w:rsidRPr="008F5E92" w:rsidRDefault="00527D14" w:rsidP="008F5E92">
    <w:pPr>
      <w:tabs>
        <w:tab w:val="left" w:pos="890"/>
      </w:tabs>
      <w:ind w:right="-110"/>
      <w:rPr>
        <w:rFonts w:ascii="Arial" w:hAnsi="Arial"/>
        <w:sz w:val="16"/>
        <w:lang w:val="el-GR"/>
      </w:rPr>
    </w:pPr>
    <w:r w:rsidRPr="00674913">
      <w:rPr>
        <w:rFonts w:ascii="Arial" w:hAnsi="Arial"/>
        <w:sz w:val="16"/>
        <w:lang w:val="el-GR"/>
      </w:rPr>
      <w:t>Τηλ: 25210 81053</w:t>
    </w:r>
    <w:r w:rsidRPr="00674913">
      <w:rPr>
        <w:rFonts w:ascii="Arial" w:hAnsi="Arial"/>
        <w:sz w:val="16"/>
        <w:lang w:val="el-GR"/>
      </w:rPr>
      <w:tab/>
    </w:r>
    <w:r w:rsidRPr="00674913">
      <w:rPr>
        <w:rFonts w:ascii="Arial" w:hAnsi="Arial"/>
        <w:sz w:val="16"/>
      </w:rPr>
      <w:t>Email</w:t>
    </w:r>
    <w:r w:rsidRPr="00674913">
      <w:rPr>
        <w:rFonts w:ascii="Arial" w:hAnsi="Arial"/>
        <w:sz w:val="16"/>
        <w:lang w:val="el-GR"/>
      </w:rPr>
      <w:t xml:space="preserve">: </w:t>
    </w:r>
    <w:hyperlink r:id="rId1" w:history="1">
      <w:r w:rsidRPr="00674913">
        <w:rPr>
          <w:rStyle w:val="-"/>
          <w:rFonts w:ascii="Arial" w:hAnsi="Arial"/>
          <w:color w:val="auto"/>
          <w:sz w:val="16"/>
        </w:rPr>
        <w:t>info</w:t>
      </w:r>
      <w:r w:rsidRPr="00674913">
        <w:rPr>
          <w:rStyle w:val="-"/>
          <w:rFonts w:ascii="Arial" w:hAnsi="Arial"/>
          <w:color w:val="auto"/>
          <w:sz w:val="16"/>
          <w:lang w:val="el-GR"/>
        </w:rPr>
        <w:t>@</w:t>
      </w:r>
      <w:r w:rsidRPr="00674913">
        <w:rPr>
          <w:rStyle w:val="-"/>
          <w:rFonts w:ascii="Arial" w:hAnsi="Arial"/>
          <w:color w:val="auto"/>
          <w:sz w:val="16"/>
        </w:rPr>
        <w:t>technoplastiki</w:t>
      </w:r>
      <w:r w:rsidRPr="00674913">
        <w:rPr>
          <w:rStyle w:val="-"/>
          <w:rFonts w:ascii="Arial" w:hAnsi="Arial"/>
          <w:color w:val="auto"/>
          <w:sz w:val="16"/>
          <w:lang w:val="el-GR"/>
        </w:rPr>
        <w:t>.</w:t>
      </w:r>
      <w:r w:rsidRPr="00674913">
        <w:rPr>
          <w:rStyle w:val="-"/>
          <w:rFonts w:ascii="Arial" w:hAnsi="Arial"/>
          <w:color w:val="auto"/>
          <w:sz w:val="16"/>
        </w:rPr>
        <w:t>com</w:t>
      </w:r>
    </w:hyperlink>
    <w:r w:rsidRPr="00674913">
      <w:rPr>
        <w:rFonts w:ascii="Arial" w:hAnsi="Arial"/>
        <w:sz w:val="16"/>
        <w:lang w:val="el-GR"/>
      </w:rPr>
      <w:tab/>
    </w:r>
    <w:r w:rsidRPr="00674913">
      <w:rPr>
        <w:rFonts w:ascii="Arial" w:hAnsi="Arial"/>
        <w:sz w:val="16"/>
      </w:rPr>
      <w:t>Web</w:t>
    </w:r>
    <w:r w:rsidRPr="00674913">
      <w:rPr>
        <w:rFonts w:ascii="Arial" w:hAnsi="Arial"/>
        <w:sz w:val="16"/>
        <w:lang w:val="el-GR"/>
      </w:rPr>
      <w:t xml:space="preserve">: </w:t>
    </w:r>
    <w:r w:rsidRPr="00674913">
      <w:rPr>
        <w:rFonts w:ascii="Arial" w:hAnsi="Arial"/>
        <w:sz w:val="16"/>
      </w:rPr>
      <w:t>www</w:t>
    </w:r>
    <w:r w:rsidRPr="00674913">
      <w:rPr>
        <w:rFonts w:ascii="Arial" w:hAnsi="Arial"/>
        <w:sz w:val="16"/>
        <w:lang w:val="el-GR"/>
      </w:rPr>
      <w:t>.</w:t>
    </w:r>
    <w:r w:rsidRPr="00674913">
      <w:rPr>
        <w:rFonts w:ascii="Arial" w:hAnsi="Arial"/>
        <w:sz w:val="16"/>
      </w:rPr>
      <w:t>technoplastiki</w:t>
    </w:r>
    <w:r w:rsidRPr="00674913">
      <w:rPr>
        <w:rFonts w:ascii="Arial" w:hAnsi="Arial"/>
        <w:sz w:val="16"/>
        <w:lang w:val="el-GR"/>
      </w:rPr>
      <w:t>.</w:t>
    </w:r>
    <w:r w:rsidRPr="00674913">
      <w:rPr>
        <w:rFonts w:ascii="Arial" w:hAnsi="Arial"/>
        <w:sz w:val="16"/>
      </w:rPr>
      <w:t>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01" w:rsidRDefault="000F4B0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7ED" w:rsidRDefault="008127ED" w:rsidP="00527D14">
      <w:r>
        <w:separator/>
      </w:r>
    </w:p>
  </w:footnote>
  <w:footnote w:type="continuationSeparator" w:id="1">
    <w:p w:rsidR="008127ED" w:rsidRDefault="008127ED" w:rsidP="00527D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01" w:rsidRDefault="000F4B0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737" w:rsidRDefault="00F43737">
    <w:pPr>
      <w:pStyle w:val="a6"/>
    </w:pPr>
  </w:p>
  <w:tbl>
    <w:tblPr>
      <w:tblW w:w="10359" w:type="dxa"/>
      <w:tblInd w:w="-17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Look w:val="0000"/>
    </w:tblPr>
    <w:tblGrid>
      <w:gridCol w:w="2421"/>
      <w:gridCol w:w="6379"/>
      <w:gridCol w:w="1559"/>
    </w:tblGrid>
    <w:tr w:rsidR="00F43737" w:rsidRPr="00F43737" w:rsidTr="006F5090">
      <w:trPr>
        <w:cantSplit/>
        <w:trHeight w:val="1230"/>
      </w:trPr>
      <w:tc>
        <w:tcPr>
          <w:tcW w:w="2421" w:type="dxa"/>
          <w:vAlign w:val="center"/>
        </w:tcPr>
        <w:p w:rsidR="00F43737" w:rsidRPr="00527D14" w:rsidRDefault="00F43737" w:rsidP="006F5090">
          <w:pPr>
            <w:tabs>
              <w:tab w:val="left" w:pos="890"/>
            </w:tabs>
            <w:ind w:right="-110"/>
            <w:rPr>
              <w:rFonts w:ascii="Arial" w:hAnsi="Arial"/>
              <w:color w:val="595959" w:themeColor="text1" w:themeTint="A6"/>
              <w:sz w:val="16"/>
              <w:lang w:val="el-GR"/>
            </w:rPr>
          </w:pPr>
          <w:r w:rsidRPr="002B7E2D">
            <w:rPr>
              <w:rFonts w:ascii="Arial" w:hAnsi="Arial"/>
              <w:noProof/>
              <w:color w:val="595959" w:themeColor="text1" w:themeTint="A6"/>
              <w:sz w:val="16"/>
              <w:lang w:val="el-GR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106680</wp:posOffset>
                </wp:positionV>
                <wp:extent cx="1371600" cy="565150"/>
                <wp:effectExtent l="19050" t="0" r="0" b="0"/>
                <wp:wrapNone/>
                <wp:docPr id="6" name="Εικόνα 2" descr="logo ske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logo ske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 w:rsidR="00F43737" w:rsidRPr="00527D14" w:rsidRDefault="00F43737" w:rsidP="006F5090">
          <w:pPr>
            <w:ind w:right="328"/>
            <w:rPr>
              <w:rFonts w:ascii="Arial" w:hAnsi="Arial"/>
              <w:b/>
              <w:lang w:val="el-GR"/>
            </w:rPr>
          </w:pPr>
        </w:p>
        <w:p w:rsidR="00F43737" w:rsidRDefault="00F43737" w:rsidP="006F5090">
          <w:pPr>
            <w:ind w:right="328"/>
            <w:jc w:val="center"/>
            <w:rPr>
              <w:rFonts w:ascii="Arial" w:hAnsi="Arial"/>
              <w:b/>
              <w:sz w:val="24"/>
              <w:lang w:val="el-GR"/>
            </w:rPr>
          </w:pPr>
          <w:r>
            <w:rPr>
              <w:rFonts w:ascii="Arial" w:hAnsi="Arial"/>
              <w:b/>
              <w:sz w:val="24"/>
              <w:lang w:val="el-GR"/>
            </w:rPr>
            <w:t>ΠΡΟΔΙΑΓΡΑΦΕΣ ΤΕΛΙΚΩΝ ΠΡΟΪΟΝΤΩΝ</w:t>
          </w:r>
        </w:p>
        <w:p w:rsidR="00F43737" w:rsidRDefault="00F43737" w:rsidP="006F5090">
          <w:pPr>
            <w:ind w:right="328"/>
            <w:jc w:val="center"/>
            <w:rPr>
              <w:rFonts w:ascii="Arial" w:hAnsi="Arial"/>
              <w:lang w:val="el-GR"/>
            </w:rPr>
          </w:pPr>
          <w:r>
            <w:rPr>
              <w:rFonts w:ascii="Arial" w:hAnsi="Arial"/>
              <w:sz w:val="24"/>
              <w:lang w:val="el-GR"/>
            </w:rPr>
            <w:t>Ε</w:t>
          </w:r>
          <w:r>
            <w:rPr>
              <w:rFonts w:ascii="Arial" w:hAnsi="Arial"/>
              <w:sz w:val="24"/>
            </w:rPr>
            <w:t>N</w:t>
          </w:r>
          <w:r>
            <w:rPr>
              <w:rFonts w:ascii="Arial" w:hAnsi="Arial"/>
              <w:sz w:val="24"/>
              <w:lang w:val="el-GR"/>
            </w:rPr>
            <w:t>50 01/1: Α0</w:t>
          </w:r>
        </w:p>
      </w:tc>
      <w:tc>
        <w:tcPr>
          <w:tcW w:w="1559" w:type="dxa"/>
          <w:vAlign w:val="center"/>
        </w:tcPr>
        <w:p w:rsidR="00F43737" w:rsidRPr="00F43737" w:rsidRDefault="00F43737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sz w:val="18"/>
              <w:lang w:val="el-GR"/>
            </w:rPr>
          </w:pPr>
          <w:r w:rsidRPr="00F43737">
            <w:rPr>
              <w:rFonts w:ascii="Arial" w:hAnsi="Arial"/>
              <w:sz w:val="18"/>
              <w:lang w:val="el-GR"/>
            </w:rPr>
            <w:t xml:space="preserve">Ημ/νια: </w:t>
          </w:r>
          <w:r w:rsidR="00E61EDA" w:rsidRPr="00F43737">
            <w:rPr>
              <w:rFonts w:ascii="Arial" w:hAnsi="Arial"/>
              <w:sz w:val="18"/>
            </w:rPr>
            <w:fldChar w:fldCharType="begin"/>
          </w:r>
          <w:r w:rsidRPr="00F43737">
            <w:rPr>
              <w:rFonts w:ascii="Arial" w:hAnsi="Arial"/>
              <w:sz w:val="18"/>
            </w:rPr>
            <w:instrText xml:space="preserve"> DATE \@ "M/d/yy" </w:instrText>
          </w:r>
          <w:r w:rsidR="00E61EDA" w:rsidRPr="00F43737">
            <w:rPr>
              <w:rFonts w:ascii="Arial" w:hAnsi="Arial"/>
              <w:sz w:val="18"/>
            </w:rPr>
            <w:fldChar w:fldCharType="separate"/>
          </w:r>
          <w:r w:rsidR="000F4B01">
            <w:rPr>
              <w:rFonts w:ascii="Arial" w:hAnsi="Arial"/>
              <w:noProof/>
              <w:sz w:val="18"/>
            </w:rPr>
            <w:t>7/8/26</w:t>
          </w:r>
          <w:r w:rsidR="00E61EDA" w:rsidRPr="00F43737">
            <w:rPr>
              <w:rFonts w:ascii="Arial" w:hAnsi="Arial"/>
              <w:sz w:val="18"/>
            </w:rPr>
            <w:fldChar w:fldCharType="end"/>
          </w:r>
        </w:p>
        <w:p w:rsidR="00F43737" w:rsidRPr="000F4B01" w:rsidRDefault="00F43737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sz w:val="18"/>
            </w:rPr>
          </w:pPr>
        </w:p>
        <w:p w:rsidR="00F43737" w:rsidRDefault="00F43737" w:rsidP="006F5090">
          <w:pPr>
            <w:tabs>
              <w:tab w:val="left" w:pos="890"/>
            </w:tabs>
            <w:ind w:right="-110"/>
            <w:jc w:val="center"/>
            <w:rPr>
              <w:rFonts w:ascii="Arial" w:hAnsi="Arial"/>
              <w:lang w:val="el-GR"/>
            </w:rPr>
          </w:pPr>
          <w:r w:rsidRPr="00F43737">
            <w:rPr>
              <w:rFonts w:ascii="Arial" w:hAnsi="Arial"/>
              <w:sz w:val="18"/>
              <w:lang w:val="el-GR"/>
            </w:rPr>
            <w:t xml:space="preserve">Σελίδα </w: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begin"/>
          </w:r>
          <w:r w:rsidRPr="00F43737">
            <w:rPr>
              <w:rFonts w:ascii="Arial" w:hAnsi="Arial"/>
              <w:sz w:val="18"/>
              <w:lang w:val="el-GR"/>
            </w:rPr>
            <w:instrText xml:space="preserve"> PAGE </w:instrTex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separate"/>
          </w:r>
          <w:r w:rsidR="000F4B01">
            <w:rPr>
              <w:rFonts w:ascii="Arial" w:hAnsi="Arial"/>
              <w:noProof/>
              <w:sz w:val="18"/>
              <w:lang w:val="el-GR"/>
            </w:rPr>
            <w:t>1</w: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end"/>
          </w:r>
          <w:r w:rsidRPr="00F43737">
            <w:rPr>
              <w:rFonts w:ascii="Arial" w:hAnsi="Arial"/>
              <w:sz w:val="18"/>
              <w:lang w:val="el-GR"/>
            </w:rPr>
            <w:t xml:space="preserve"> από </w: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begin"/>
          </w:r>
          <w:r w:rsidRPr="00F43737">
            <w:rPr>
              <w:rFonts w:ascii="Arial" w:hAnsi="Arial"/>
              <w:sz w:val="18"/>
              <w:lang w:val="el-GR"/>
            </w:rPr>
            <w:instrText xml:space="preserve"> NUMPAGES </w:instrTex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separate"/>
          </w:r>
          <w:r w:rsidR="000F4B01">
            <w:rPr>
              <w:rFonts w:ascii="Arial" w:hAnsi="Arial"/>
              <w:noProof/>
              <w:sz w:val="18"/>
              <w:lang w:val="el-GR"/>
            </w:rPr>
            <w:t>2</w:t>
          </w:r>
          <w:r w:rsidR="00E61EDA" w:rsidRPr="00F43737">
            <w:rPr>
              <w:rFonts w:ascii="Arial" w:hAnsi="Arial"/>
              <w:sz w:val="18"/>
              <w:lang w:val="el-GR"/>
            </w:rPr>
            <w:fldChar w:fldCharType="end"/>
          </w:r>
        </w:p>
      </w:tc>
    </w:tr>
  </w:tbl>
  <w:p w:rsidR="00F43737" w:rsidRPr="00F43737" w:rsidRDefault="00F43737">
    <w:pPr>
      <w:pStyle w:val="a6"/>
      <w:rPr>
        <w:lang w:val="el-GR"/>
      </w:rPr>
    </w:pPr>
  </w:p>
  <w:p w:rsidR="00F43737" w:rsidRPr="00F43737" w:rsidRDefault="00F43737">
    <w:pPr>
      <w:pStyle w:val="a6"/>
      <w:rPr>
        <w:lang w:val="el-G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01" w:rsidRDefault="000F4B0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733"/>
    <w:multiLevelType w:val="hybridMultilevel"/>
    <w:tmpl w:val="F98E677E"/>
    <w:lvl w:ilvl="0" w:tplc="DE54E1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537"/>
    <w:multiLevelType w:val="hybridMultilevel"/>
    <w:tmpl w:val="44C21C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8E25DF"/>
    <w:multiLevelType w:val="hybridMultilevel"/>
    <w:tmpl w:val="0F160B4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CE164C"/>
    <w:multiLevelType w:val="hybridMultilevel"/>
    <w:tmpl w:val="3A2C355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D94EA5"/>
    <w:multiLevelType w:val="hybridMultilevel"/>
    <w:tmpl w:val="8D50B488"/>
    <w:lvl w:ilvl="0" w:tplc="0408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intFractionalCharacterWidth/>
  <w:embedSystemFonts/>
  <w:attachedTemplate r:id="rId1"/>
  <w:stylePaneFormatFilter w:val="3F01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ED4917"/>
    <w:rsid w:val="000178F8"/>
    <w:rsid w:val="00025BFE"/>
    <w:rsid w:val="0006091C"/>
    <w:rsid w:val="0007297B"/>
    <w:rsid w:val="000A57E6"/>
    <w:rsid w:val="000F4B01"/>
    <w:rsid w:val="001017B5"/>
    <w:rsid w:val="001513CA"/>
    <w:rsid w:val="001540FF"/>
    <w:rsid w:val="001568B1"/>
    <w:rsid w:val="00193884"/>
    <w:rsid w:val="001A47C5"/>
    <w:rsid w:val="001A6E11"/>
    <w:rsid w:val="001B2E30"/>
    <w:rsid w:val="002145CF"/>
    <w:rsid w:val="00232787"/>
    <w:rsid w:val="00290D48"/>
    <w:rsid w:val="002910C3"/>
    <w:rsid w:val="00297F53"/>
    <w:rsid w:val="002B7E2D"/>
    <w:rsid w:val="002C0667"/>
    <w:rsid w:val="002F0FF3"/>
    <w:rsid w:val="00316C16"/>
    <w:rsid w:val="003522D4"/>
    <w:rsid w:val="003557F3"/>
    <w:rsid w:val="003A3BED"/>
    <w:rsid w:val="003D4AD2"/>
    <w:rsid w:val="004136F8"/>
    <w:rsid w:val="0046626D"/>
    <w:rsid w:val="004956CC"/>
    <w:rsid w:val="004A1B6B"/>
    <w:rsid w:val="004A28EF"/>
    <w:rsid w:val="00527D14"/>
    <w:rsid w:val="00547CFE"/>
    <w:rsid w:val="00573B98"/>
    <w:rsid w:val="005E2C7E"/>
    <w:rsid w:val="005F04C1"/>
    <w:rsid w:val="006019AB"/>
    <w:rsid w:val="00621C6E"/>
    <w:rsid w:val="0062775A"/>
    <w:rsid w:val="006817E5"/>
    <w:rsid w:val="00683F6D"/>
    <w:rsid w:val="00692825"/>
    <w:rsid w:val="006935E3"/>
    <w:rsid w:val="006A0263"/>
    <w:rsid w:val="006C3F4C"/>
    <w:rsid w:val="006E19CB"/>
    <w:rsid w:val="006F42AD"/>
    <w:rsid w:val="00734131"/>
    <w:rsid w:val="007633E8"/>
    <w:rsid w:val="0079479A"/>
    <w:rsid w:val="007B5D34"/>
    <w:rsid w:val="007D01F5"/>
    <w:rsid w:val="007F233B"/>
    <w:rsid w:val="008105B0"/>
    <w:rsid w:val="008127ED"/>
    <w:rsid w:val="0082201C"/>
    <w:rsid w:val="0085318F"/>
    <w:rsid w:val="00854DC4"/>
    <w:rsid w:val="008810C0"/>
    <w:rsid w:val="00883299"/>
    <w:rsid w:val="00887A2B"/>
    <w:rsid w:val="0089167E"/>
    <w:rsid w:val="008F4090"/>
    <w:rsid w:val="008F5E92"/>
    <w:rsid w:val="0091610E"/>
    <w:rsid w:val="00926734"/>
    <w:rsid w:val="009477BA"/>
    <w:rsid w:val="00990420"/>
    <w:rsid w:val="009A6C2D"/>
    <w:rsid w:val="009A77EE"/>
    <w:rsid w:val="00A22C5B"/>
    <w:rsid w:val="00A52CD2"/>
    <w:rsid w:val="00A52F91"/>
    <w:rsid w:val="00A92E31"/>
    <w:rsid w:val="00A952F9"/>
    <w:rsid w:val="00AC5250"/>
    <w:rsid w:val="00B44774"/>
    <w:rsid w:val="00B5262F"/>
    <w:rsid w:val="00B56494"/>
    <w:rsid w:val="00B84851"/>
    <w:rsid w:val="00BA5D89"/>
    <w:rsid w:val="00BB0E24"/>
    <w:rsid w:val="00BE35F6"/>
    <w:rsid w:val="00BF6537"/>
    <w:rsid w:val="00C24ACB"/>
    <w:rsid w:val="00C43287"/>
    <w:rsid w:val="00C43315"/>
    <w:rsid w:val="00C44BF7"/>
    <w:rsid w:val="00C87A0C"/>
    <w:rsid w:val="00CC7FB3"/>
    <w:rsid w:val="00CD12F1"/>
    <w:rsid w:val="00CE0763"/>
    <w:rsid w:val="00D11286"/>
    <w:rsid w:val="00D60253"/>
    <w:rsid w:val="00D95498"/>
    <w:rsid w:val="00DE2B68"/>
    <w:rsid w:val="00DF2A2C"/>
    <w:rsid w:val="00E1368B"/>
    <w:rsid w:val="00E61EDA"/>
    <w:rsid w:val="00ED4917"/>
    <w:rsid w:val="00EE3915"/>
    <w:rsid w:val="00F43737"/>
    <w:rsid w:val="00F51511"/>
    <w:rsid w:val="00FC030F"/>
    <w:rsid w:val="00FF6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3915"/>
    <w:pPr>
      <w:overflowPunct w:val="0"/>
      <w:autoSpaceDE w:val="0"/>
      <w:autoSpaceDN w:val="0"/>
      <w:adjustRightInd w:val="0"/>
      <w:textAlignment w:val="baseline"/>
    </w:pPr>
    <w:rPr>
      <w:rFonts w:ascii="HellasArial" w:hAnsi="HellasArial"/>
      <w:lang w:val="en-US"/>
    </w:rPr>
  </w:style>
  <w:style w:type="paragraph" w:styleId="1">
    <w:name w:val="heading 1"/>
    <w:basedOn w:val="a"/>
    <w:next w:val="a"/>
    <w:qFormat/>
    <w:rsid w:val="00EE3915"/>
    <w:pPr>
      <w:keepNext/>
      <w:jc w:val="both"/>
      <w:outlineLvl w:val="0"/>
    </w:pPr>
    <w:rPr>
      <w:rFonts w:ascii="Arial" w:hAnsi="Arial"/>
      <w:b/>
      <w:sz w:val="24"/>
      <w:lang w:val="el-GR"/>
    </w:rPr>
  </w:style>
  <w:style w:type="paragraph" w:styleId="5">
    <w:name w:val="heading 5"/>
    <w:basedOn w:val="a"/>
    <w:next w:val="a"/>
    <w:link w:val="5Char"/>
    <w:semiHidden/>
    <w:unhideWhenUsed/>
    <w:qFormat/>
    <w:rsid w:val="006817E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2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Char">
    <w:name w:val="Επικεφαλίδα 5 Char"/>
    <w:basedOn w:val="a0"/>
    <w:link w:val="5"/>
    <w:semiHidden/>
    <w:rsid w:val="006817E5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paragraph" w:styleId="a4">
    <w:name w:val="List Paragraph"/>
    <w:basedOn w:val="a"/>
    <w:uiPriority w:val="34"/>
    <w:qFormat/>
    <w:rsid w:val="006817E5"/>
    <w:pPr>
      <w:ind w:left="720"/>
      <w:contextualSpacing/>
    </w:pPr>
  </w:style>
  <w:style w:type="paragraph" w:styleId="a5">
    <w:name w:val="Balloon Text"/>
    <w:basedOn w:val="a"/>
    <w:link w:val="Char"/>
    <w:rsid w:val="0085318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rsid w:val="0085318F"/>
    <w:rPr>
      <w:rFonts w:ascii="Tahoma" w:hAnsi="Tahoma" w:cs="Tahoma"/>
      <w:sz w:val="16"/>
      <w:szCs w:val="16"/>
      <w:lang w:val="en-US"/>
    </w:rPr>
  </w:style>
  <w:style w:type="character" w:styleId="-">
    <w:name w:val="Hyperlink"/>
    <w:basedOn w:val="a0"/>
    <w:rsid w:val="00573B98"/>
    <w:rPr>
      <w:color w:val="0563C1" w:themeColor="hyperlink"/>
      <w:u w:val="single"/>
    </w:rPr>
  </w:style>
  <w:style w:type="paragraph" w:styleId="a6">
    <w:name w:val="header"/>
    <w:basedOn w:val="a"/>
    <w:link w:val="Char0"/>
    <w:uiPriority w:val="99"/>
    <w:rsid w:val="00527D1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527D14"/>
    <w:rPr>
      <w:rFonts w:ascii="HellasArial" w:hAnsi="HellasArial"/>
      <w:lang w:val="en-US"/>
    </w:rPr>
  </w:style>
  <w:style w:type="paragraph" w:styleId="a7">
    <w:name w:val="footer"/>
    <w:basedOn w:val="a"/>
    <w:link w:val="Char1"/>
    <w:uiPriority w:val="99"/>
    <w:rsid w:val="00527D1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527D14"/>
    <w:rPr>
      <w:rFonts w:ascii="HellasArial" w:hAnsi="Hellas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hnoplastiki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&#928;&#961;&#959;&#948;&#953;&#945;&#947;&#961;&#945;&#966;&#941;&#962;%20FSCC%202200\Technical%20Data%20Sheet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Technical Data Sheet</Template>
  <TotalTime>55</TotalTime>
  <Pages>2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FORM-</vt:lpstr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FORM-</dc:title>
  <dc:subject>E 18.1.2 - LIST OF EDUCATION ATAINED</dc:subject>
  <dc:creator>Dell</dc:creator>
  <cp:keywords>ΤΕΧΝΟΠΛΑΣΤΙΚΗ</cp:keywords>
  <cp:lastModifiedBy>Dell</cp:lastModifiedBy>
  <cp:revision>4</cp:revision>
  <cp:lastPrinted>2011-08-26T08:22:00Z</cp:lastPrinted>
  <dcterms:created xsi:type="dcterms:W3CDTF">2026-07-07T08:40:00Z</dcterms:created>
  <dcterms:modified xsi:type="dcterms:W3CDTF">2026-07-08T10:42:00Z</dcterms:modified>
</cp:coreProperties>
</file>